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270" w:rsidRPr="00760FC0" w:rsidRDefault="00741270" w:rsidP="00E14D5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60FC0">
        <w:rPr>
          <w:rFonts w:ascii="Times New Roman" w:hAnsi="Times New Roman"/>
          <w:b/>
          <w:sz w:val="24"/>
          <w:szCs w:val="24"/>
        </w:rPr>
        <w:t>Федеральное государственное бюджетное</w:t>
      </w:r>
    </w:p>
    <w:p w:rsidR="00741270" w:rsidRPr="00760FC0" w:rsidRDefault="00741270" w:rsidP="00E14D5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60FC0">
        <w:rPr>
          <w:rFonts w:ascii="Times New Roman" w:hAnsi="Times New Roman"/>
          <w:b/>
          <w:sz w:val="24"/>
          <w:szCs w:val="24"/>
        </w:rPr>
        <w:t>образовательное учреждение высшего образования «Воронежский государственный медицинский университет имени Н.Н. Бурденко»</w:t>
      </w:r>
    </w:p>
    <w:p w:rsidR="00741270" w:rsidRPr="00760FC0" w:rsidRDefault="00741270" w:rsidP="00E14D5C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 w:rsidRPr="00760FC0">
        <w:rPr>
          <w:rFonts w:ascii="Times New Roman" w:hAnsi="Times New Roman"/>
          <w:b/>
          <w:sz w:val="24"/>
          <w:szCs w:val="24"/>
        </w:rPr>
        <w:t>Министерства здравоохранения Российской Федерации</w:t>
      </w:r>
    </w:p>
    <w:p w:rsidR="00741270" w:rsidRPr="00E50A20" w:rsidRDefault="00741270" w:rsidP="00E14D5C">
      <w:pPr>
        <w:jc w:val="center"/>
      </w:pPr>
    </w:p>
    <w:p w:rsidR="00741270" w:rsidRPr="00E50A20" w:rsidRDefault="00741270" w:rsidP="00E14D5C">
      <w:pPr>
        <w:jc w:val="center"/>
      </w:pPr>
      <w:r w:rsidRPr="00B862D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7.4pt;height:46.2pt;visibility:visible">
            <v:imagedata r:id="rId5" o:title=""/>
          </v:shape>
        </w:pict>
      </w:r>
    </w:p>
    <w:p w:rsidR="00741270" w:rsidRPr="00E50A20" w:rsidRDefault="00741270" w:rsidP="00E14D5C">
      <w:pPr>
        <w:jc w:val="center"/>
      </w:pPr>
    </w:p>
    <w:p w:rsidR="00741270" w:rsidRPr="00E50A20" w:rsidRDefault="00741270" w:rsidP="00E14D5C">
      <w:pPr>
        <w:jc w:val="center"/>
        <w:rPr>
          <w:b/>
        </w:rPr>
      </w:pPr>
      <w:r w:rsidRPr="00E50A20">
        <w:rPr>
          <w:b/>
        </w:rPr>
        <w:t>З А Я В Л Е Н И Е</w:t>
      </w:r>
    </w:p>
    <w:p w:rsidR="00741270" w:rsidRPr="00E50A20" w:rsidRDefault="00741270" w:rsidP="00E14D5C">
      <w:pPr>
        <w:jc w:val="right"/>
      </w:pPr>
      <w:r w:rsidRPr="00E50A20">
        <w:t>«_____» _____________ 20___</w:t>
      </w:r>
    </w:p>
    <w:p w:rsidR="00741270" w:rsidRPr="00E50A20" w:rsidRDefault="00741270" w:rsidP="00E14D5C">
      <w:pPr>
        <w:jc w:val="right"/>
      </w:pPr>
    </w:p>
    <w:p w:rsidR="00741270" w:rsidRPr="00E50A20" w:rsidRDefault="00741270" w:rsidP="00E14D5C">
      <w:r w:rsidRPr="00E50A20">
        <w:t>для участия в конкурсном отборе на должность___________________________________</w:t>
      </w:r>
      <w:r>
        <w:t>__</w:t>
      </w:r>
    </w:p>
    <w:p w:rsidR="00741270" w:rsidRPr="00E50A20" w:rsidRDefault="00741270" w:rsidP="00E14D5C">
      <w:r w:rsidRPr="00E50A20">
        <w:t>кафедры_____________________________________________________________________</w:t>
      </w:r>
      <w:r>
        <w:t>_</w:t>
      </w:r>
    </w:p>
    <w:p w:rsidR="00741270" w:rsidRPr="00E50A20" w:rsidRDefault="00741270" w:rsidP="00E14D5C">
      <w:r w:rsidRPr="00E50A20">
        <w:t>на 0,25   /   0,5   /   0,75   /   1,0 ставки</w:t>
      </w:r>
    </w:p>
    <w:p w:rsidR="00741270" w:rsidRPr="00E50A20" w:rsidRDefault="00741270" w:rsidP="00E14D5C">
      <w:pPr>
        <w:rPr>
          <w:i/>
        </w:rPr>
      </w:pPr>
      <w:r w:rsidRPr="00E50A20">
        <w:rPr>
          <w:i/>
        </w:rPr>
        <w:t xml:space="preserve">        нужное подчеркнуть</w:t>
      </w:r>
    </w:p>
    <w:p w:rsidR="00741270" w:rsidRPr="00E50A20" w:rsidRDefault="00741270" w:rsidP="00E14D5C">
      <w:r w:rsidRPr="00E50A20">
        <w:t>впервые/повторно</w:t>
      </w:r>
    </w:p>
    <w:p w:rsidR="00741270" w:rsidRPr="00E50A20" w:rsidRDefault="00741270" w:rsidP="00E14D5C">
      <w:pPr>
        <w:rPr>
          <w:i/>
        </w:rPr>
      </w:pPr>
      <w:r w:rsidRPr="00E50A20">
        <w:rPr>
          <w:i/>
        </w:rPr>
        <w:t>нужное подчеркнуть</w:t>
      </w:r>
    </w:p>
    <w:p w:rsidR="00741270" w:rsidRPr="00E50A20" w:rsidRDefault="00741270" w:rsidP="00E14D5C">
      <w:pPr>
        <w:rPr>
          <w:b/>
        </w:rPr>
      </w:pPr>
    </w:p>
    <w:p w:rsidR="00741270" w:rsidRPr="00E50A20" w:rsidRDefault="00741270" w:rsidP="00E14D5C">
      <w:pPr>
        <w:numPr>
          <w:ilvl w:val="0"/>
          <w:numId w:val="7"/>
        </w:numPr>
        <w:ind w:left="0"/>
        <w:jc w:val="center"/>
        <w:rPr>
          <w:b/>
        </w:rPr>
      </w:pPr>
      <w:r w:rsidRPr="00E50A20">
        <w:rPr>
          <w:b/>
        </w:rPr>
        <w:t>Вступительная часть</w:t>
      </w:r>
    </w:p>
    <w:p w:rsidR="00741270" w:rsidRPr="00E50A20" w:rsidRDefault="00741270" w:rsidP="00E14D5C">
      <w:r w:rsidRPr="00E50A20">
        <w:t>1) Ф.И.О. (полностью)________________________________________________</w:t>
      </w:r>
      <w:r>
        <w:t xml:space="preserve">__________ 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r w:rsidRPr="00E50A20">
        <w:t>2) Дата рождения_____________________________</w:t>
      </w:r>
      <w:r>
        <w:t>_________________________________</w:t>
      </w:r>
    </w:p>
    <w:p w:rsidR="00741270" w:rsidRPr="00E50A20" w:rsidRDefault="00741270" w:rsidP="00E14D5C">
      <w:r w:rsidRPr="00E50A20">
        <w:t>3) Адрес регистрации по месту жительства: ______________</w:t>
      </w:r>
      <w:r>
        <w:t>__________________________</w:t>
      </w:r>
    </w:p>
    <w:p w:rsidR="00741270" w:rsidRPr="00E50A20" w:rsidRDefault="00741270" w:rsidP="00E14D5C">
      <w:r w:rsidRPr="00E50A20">
        <w:t>4) Адрес фактического проживания: ____________________</w:t>
      </w:r>
      <w:r>
        <w:t>__________________________</w:t>
      </w:r>
    </w:p>
    <w:p w:rsidR="00741270" w:rsidRPr="00E50A20" w:rsidRDefault="00741270" w:rsidP="00E14D5C">
      <w:r w:rsidRPr="00E50A20">
        <w:t xml:space="preserve">5) Год окончания вуза, его наименование, специальность по диплому __________________ </w:t>
      </w:r>
    </w:p>
    <w:p w:rsidR="00741270" w:rsidRPr="00E50A2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>____________________________________________________________________________</w:t>
      </w:r>
      <w:r>
        <w:t>_</w:t>
      </w:r>
    </w:p>
    <w:p w:rsidR="00741270" w:rsidRPr="00E50A20" w:rsidRDefault="00741270" w:rsidP="00E14D5C">
      <w:r w:rsidRPr="00E50A20">
        <w:t>6) Научно-педагогический стаж ___________ лет (года)</w:t>
      </w:r>
    </w:p>
    <w:p w:rsidR="00741270" w:rsidRPr="00E50A20" w:rsidRDefault="00741270" w:rsidP="00E14D5C">
      <w:r w:rsidRPr="00E50A20">
        <w:t>7) Стаж работы в ВГМУ _________________ лет (года)</w:t>
      </w:r>
    </w:p>
    <w:p w:rsidR="00741270" w:rsidRDefault="00741270" w:rsidP="00E14D5C">
      <w:pPr>
        <w:jc w:val="both"/>
      </w:pPr>
      <w:r w:rsidRPr="00E50A20">
        <w:t xml:space="preserve">8) </w:t>
      </w:r>
      <w:r>
        <w:t>Занимаемая должность ППС __________________________________________________</w:t>
      </w:r>
    </w:p>
    <w:p w:rsidR="00741270" w:rsidRPr="00E50A20" w:rsidRDefault="00741270" w:rsidP="00E14D5C">
      <w:pPr>
        <w:jc w:val="both"/>
      </w:pPr>
      <w:r w:rsidRPr="00E50A20">
        <w:t>Стаж работы в занимаемой долж</w:t>
      </w:r>
      <w:r>
        <w:t>ности ППС_____</w:t>
      </w:r>
      <w:r w:rsidRPr="00E50A20">
        <w:t>____лет (года)</w:t>
      </w:r>
    </w:p>
    <w:p w:rsidR="00741270" w:rsidRPr="00E50A20" w:rsidRDefault="00741270" w:rsidP="00E14D5C">
      <w:r w:rsidRPr="00E50A20">
        <w:t>9) Последняя аттестация в _______ году</w:t>
      </w:r>
    </w:p>
    <w:p w:rsidR="00741270" w:rsidRDefault="00741270" w:rsidP="00E14D5C">
      <w:r w:rsidRPr="00E50A20">
        <w:t>10) Последни</w:t>
      </w:r>
      <w:r>
        <w:t xml:space="preserve">й </w:t>
      </w:r>
      <w:r w:rsidRPr="00E50A20">
        <w:t>конкурсный</w:t>
      </w:r>
      <w:r>
        <w:t xml:space="preserve"> </w:t>
      </w:r>
      <w:r w:rsidRPr="00E50A20">
        <w:t>отбор в _______</w:t>
      </w:r>
      <w:r>
        <w:t>____</w:t>
      </w:r>
      <w:r w:rsidRPr="00E50A20">
        <w:t xml:space="preserve"> году</w:t>
      </w:r>
    </w:p>
    <w:p w:rsidR="00741270" w:rsidRPr="00163EEE" w:rsidRDefault="00741270" w:rsidP="00E14D5C">
      <w:pPr>
        <w:jc w:val="both"/>
      </w:pPr>
      <w:r>
        <w:t>Отчетный период __________</w:t>
      </w:r>
      <w:r w:rsidRPr="00163EEE">
        <w:t xml:space="preserve"> лет (года) (считается с года последнего конкурсного отбора)</w:t>
      </w:r>
    </w:p>
    <w:p w:rsidR="00741270" w:rsidRDefault="00741270" w:rsidP="00E14D5C">
      <w:r w:rsidRPr="00E50A20">
        <w:t xml:space="preserve">11) Срок действующего договора </w:t>
      </w:r>
      <w:r>
        <w:t xml:space="preserve">(дополнительного соглашения к трудовому договору)           с «____» ______ ______ по «____» ____ _______ </w:t>
      </w:r>
    </w:p>
    <w:p w:rsidR="00741270" w:rsidRPr="00E50A20" w:rsidRDefault="00741270" w:rsidP="00E14D5C">
      <w:r w:rsidRPr="00E50A20">
        <w:t>12) Основное место работы и должность (для внешних</w:t>
      </w:r>
      <w:r>
        <w:t xml:space="preserve"> совместителей) ________________</w:t>
      </w:r>
      <w:r w:rsidRPr="00E50A20">
        <w:t xml:space="preserve"> _______________________________________________</w:t>
      </w:r>
      <w:r>
        <w:t>______________________________</w:t>
      </w:r>
    </w:p>
    <w:p w:rsidR="00741270" w:rsidRPr="00E50A20" w:rsidRDefault="00741270" w:rsidP="00E14D5C">
      <w:r w:rsidRPr="00E50A20">
        <w:t>_______________________________________________</w:t>
      </w:r>
      <w:r>
        <w:t>______________________________</w:t>
      </w:r>
    </w:p>
    <w:p w:rsidR="00741270" w:rsidRPr="00E50A20" w:rsidRDefault="00741270" w:rsidP="00E14D5C">
      <w:r w:rsidRPr="00E50A20">
        <w:t>13) Внутреннее совместительство (для сотрудников ВГМУ)___________</w:t>
      </w:r>
      <w:r>
        <w:t xml:space="preserve">_______________ </w:t>
      </w:r>
    </w:p>
    <w:p w:rsidR="00741270" w:rsidRPr="00E50A20" w:rsidRDefault="00741270" w:rsidP="00E14D5C">
      <w:r w:rsidRPr="00E50A20">
        <w:t>_____________________________________________________________________________</w:t>
      </w:r>
    </w:p>
    <w:p w:rsidR="00741270" w:rsidRPr="00E50A20" w:rsidRDefault="00741270" w:rsidP="00E14D5C">
      <w:r w:rsidRPr="00E50A20">
        <w:t>14) Учёная степень _____________________________ по специальности __________</w:t>
      </w:r>
      <w:r>
        <w:t>____</w:t>
      </w:r>
      <w:r w:rsidRPr="00E50A20">
        <w:t>_ _________________</w:t>
      </w:r>
      <w:r>
        <w:t>______________________________</w:t>
      </w:r>
      <w:r w:rsidRPr="00E50A20">
        <w:t xml:space="preserve"> присвоена в ____________</w:t>
      </w:r>
      <w:r>
        <w:t>__</w:t>
      </w:r>
      <w:r w:rsidRPr="00E50A20">
        <w:t>_ году</w:t>
      </w:r>
    </w:p>
    <w:p w:rsidR="00741270" w:rsidRPr="00E50A20" w:rsidRDefault="00741270" w:rsidP="00E14D5C">
      <w:r w:rsidRPr="00E50A20">
        <w:t>15) Учёное звание _________________ по кафедре ______________________________</w:t>
      </w:r>
      <w:r>
        <w:t xml:space="preserve">____ </w:t>
      </w:r>
    </w:p>
    <w:p w:rsidR="00741270" w:rsidRPr="00E50A20" w:rsidRDefault="00741270" w:rsidP="00E14D5C">
      <w:r w:rsidRPr="00E50A20">
        <w:t xml:space="preserve">___________________________________________________________получил/а в ____году  </w:t>
      </w:r>
    </w:p>
    <w:p w:rsidR="00741270" w:rsidRPr="00E50A20" w:rsidRDefault="00741270" w:rsidP="00E14D5C">
      <w:r w:rsidRPr="00E50A20">
        <w:t>16) ________________ квалификационная категория по специальности ___</w:t>
      </w:r>
      <w:r>
        <w:t>_____________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r w:rsidRPr="00E50A20">
        <w:t>действительна до _________ года</w:t>
      </w:r>
    </w:p>
    <w:p w:rsidR="00741270" w:rsidRPr="00E50A20" w:rsidRDefault="00741270" w:rsidP="00E14D5C">
      <w:r w:rsidRPr="00E50A20">
        <w:t xml:space="preserve">17) Звание  </w:t>
      </w:r>
      <w:r w:rsidRPr="00E50A20">
        <w:rPr>
          <w:vertAlign w:val="subscript"/>
        </w:rPr>
        <w:t>(нужное подчеркнуть)</w:t>
      </w:r>
    </w:p>
    <w:p w:rsidR="00741270" w:rsidRPr="00E50A20" w:rsidRDefault="00741270" w:rsidP="00E14D5C">
      <w:r w:rsidRPr="00E50A20">
        <w:t xml:space="preserve">                   Заслуженный врач России </w:t>
      </w:r>
    </w:p>
    <w:p w:rsidR="00741270" w:rsidRPr="00E50A20" w:rsidRDefault="00741270" w:rsidP="00E14D5C">
      <w:r w:rsidRPr="00E50A20">
        <w:t xml:space="preserve">                   Заслуженный работник высшей школы</w:t>
      </w:r>
    </w:p>
    <w:p w:rsidR="00741270" w:rsidRPr="00E50A20" w:rsidRDefault="00741270" w:rsidP="00E14D5C">
      <w:r w:rsidRPr="00E50A20">
        <w:t xml:space="preserve">                   Заслуженный деятель науки </w:t>
      </w:r>
    </w:p>
    <w:p w:rsidR="00741270" w:rsidRPr="00E50A20" w:rsidRDefault="00741270" w:rsidP="00E14D5C">
      <w:r w:rsidRPr="00E50A20">
        <w:t xml:space="preserve">                   Заслуженный изобретатель</w:t>
      </w:r>
    </w:p>
    <w:p w:rsidR="00741270" w:rsidRPr="00E50A20" w:rsidRDefault="00741270" w:rsidP="00E14D5C">
      <w:r w:rsidRPr="00E50A20">
        <w:t>иное ________________________________________</w:t>
      </w:r>
      <w:r>
        <w:t xml:space="preserve">_________________________________ </w:t>
      </w:r>
    </w:p>
    <w:p w:rsidR="00741270" w:rsidRPr="00E50A20" w:rsidRDefault="00741270" w:rsidP="00E14D5C">
      <w:r w:rsidRPr="00E50A20">
        <w:t>19) Главный внештатный специалист по ________________________________________________</w:t>
      </w:r>
      <w:r>
        <w:t>________________</w:t>
      </w:r>
      <w:r w:rsidRPr="00E50A20">
        <w:t xml:space="preserve"> с _______ года</w:t>
      </w:r>
    </w:p>
    <w:p w:rsidR="00741270" w:rsidRPr="00E50A20" w:rsidRDefault="00741270" w:rsidP="00E14D5C">
      <w:r w:rsidRPr="00E50A20">
        <w:t xml:space="preserve">20) Награждён(а) </w:t>
      </w:r>
      <w:r w:rsidRPr="00E50A20">
        <w:rPr>
          <w:vertAlign w:val="subscript"/>
        </w:rPr>
        <w:t>(указать правительственные награды)</w:t>
      </w:r>
      <w:r w:rsidRPr="00E50A20">
        <w:t xml:space="preserve"> _______________________________</w:t>
      </w:r>
      <w:r>
        <w:t>_________</w:t>
      </w:r>
    </w:p>
    <w:p w:rsidR="0074127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 xml:space="preserve">21) Сертификат </w:t>
      </w:r>
      <w:r>
        <w:t xml:space="preserve">/свидетельство об аккредитации </w:t>
      </w:r>
      <w:r w:rsidRPr="00E50A20">
        <w:t>по специальности:</w:t>
      </w:r>
    </w:p>
    <w:p w:rsidR="00741270" w:rsidRPr="00E50A20" w:rsidRDefault="00741270" w:rsidP="00E14D5C">
      <w:r w:rsidRPr="00E50A20">
        <w:t>а) ___________</w:t>
      </w:r>
      <w:r>
        <w:t>_______________________________</w:t>
      </w:r>
      <w:r w:rsidRPr="00E50A20">
        <w:t>_____ действителен до _________ года</w:t>
      </w:r>
    </w:p>
    <w:p w:rsidR="00741270" w:rsidRPr="00E50A20" w:rsidRDefault="00741270" w:rsidP="00E14D5C">
      <w:r>
        <w:t>б) __________________________</w:t>
      </w:r>
      <w:r w:rsidRPr="00E50A20">
        <w:t>_____________________ действителен до _________ года</w:t>
      </w:r>
    </w:p>
    <w:p w:rsidR="00741270" w:rsidRPr="00E50A20" w:rsidRDefault="00741270" w:rsidP="00E14D5C">
      <w:r w:rsidRPr="00E50A20">
        <w:t>в) ___________</w:t>
      </w:r>
      <w:r>
        <w:t>______________________________</w:t>
      </w:r>
      <w:r w:rsidRPr="00E50A20">
        <w:t>_____ действителен до _________ года</w:t>
      </w:r>
    </w:p>
    <w:p w:rsidR="00741270" w:rsidRDefault="00741270" w:rsidP="00E14D5C">
      <w:r>
        <w:t>22) Знание иностранного языка</w:t>
      </w:r>
      <w:r w:rsidRPr="00E50A20">
        <w:t>: __________________________________________</w:t>
      </w:r>
      <w:r>
        <w:t xml:space="preserve">________ </w:t>
      </w:r>
    </w:p>
    <w:p w:rsidR="00741270" w:rsidRPr="00472E49" w:rsidRDefault="00741270" w:rsidP="00E14D5C">
      <w:pPr>
        <w:jc w:val="center"/>
        <w:rPr>
          <w:i/>
        </w:rPr>
      </w:pPr>
      <w:r w:rsidRPr="00472E49">
        <w:rPr>
          <w:i/>
        </w:rPr>
        <w:t>указать какого</w:t>
      </w:r>
    </w:p>
    <w:p w:rsidR="00741270" w:rsidRDefault="00741270" w:rsidP="00E14D5C">
      <w:r w:rsidRPr="00472E49">
        <w:t>а) со словарём       б)  разговорным      в)свободно</w:t>
      </w:r>
    </w:p>
    <w:p w:rsidR="00741270" w:rsidRPr="00C376D1" w:rsidRDefault="00741270" w:rsidP="00E14D5C">
      <w:r w:rsidRPr="00C376D1">
        <w:rPr>
          <w:i/>
        </w:rPr>
        <w:t>нужное подчеркнуть</w:t>
      </w:r>
    </w:p>
    <w:p w:rsidR="00741270" w:rsidRPr="00E50A20" w:rsidRDefault="00741270" w:rsidP="00E14D5C">
      <w:r w:rsidRPr="00E50A20">
        <w:t xml:space="preserve">23) Владение компьютером на уровне </w:t>
      </w:r>
      <w:r w:rsidRPr="00E50A20">
        <w:rPr>
          <w:vertAlign w:val="subscript"/>
        </w:rPr>
        <w:t>(нужное подчеркнуть)</w:t>
      </w:r>
      <w:r w:rsidRPr="00E50A20">
        <w:t>:</w:t>
      </w:r>
    </w:p>
    <w:p w:rsidR="00741270" w:rsidRPr="00E50A20" w:rsidRDefault="00741270" w:rsidP="00E14D5C">
      <w:r w:rsidRPr="00E50A20">
        <w:t xml:space="preserve">а) </w:t>
      </w:r>
      <w:r w:rsidRPr="00E50A20">
        <w:rPr>
          <w:i/>
        </w:rPr>
        <w:t>пользователь</w:t>
      </w:r>
      <w:r w:rsidRPr="00E50A20">
        <w:t xml:space="preserve"> б) </w:t>
      </w:r>
      <w:r w:rsidRPr="00E50A20">
        <w:rPr>
          <w:i/>
        </w:rPr>
        <w:t>опытный пользователь</w:t>
      </w:r>
      <w:r w:rsidRPr="00E50A20">
        <w:t xml:space="preserve">  в) </w:t>
      </w:r>
      <w:r w:rsidRPr="00E50A20">
        <w:rPr>
          <w:i/>
        </w:rPr>
        <w:t>продвинутый пользователь</w:t>
      </w:r>
      <w:r w:rsidRPr="00E50A20">
        <w:t xml:space="preserve">  г)</w:t>
      </w:r>
      <w:r w:rsidRPr="00E50A20">
        <w:rPr>
          <w:i/>
        </w:rPr>
        <w:t>системный администратор</w:t>
      </w:r>
    </w:p>
    <w:p w:rsidR="00741270" w:rsidRPr="000135E6" w:rsidRDefault="00741270" w:rsidP="00E14D5C">
      <w:pPr>
        <w:jc w:val="both"/>
        <w:rPr>
          <w:i/>
        </w:rPr>
      </w:pPr>
      <w:r w:rsidRPr="00E50A20">
        <w:t>24) Основные этапы педагогической деятельности</w:t>
      </w:r>
      <w:r>
        <w:t xml:space="preserve">, в том числе в иных образовательных организациях </w:t>
      </w:r>
      <w:r w:rsidRPr="000135E6">
        <w:rPr>
          <w:i/>
        </w:rPr>
        <w:t>(перечислить ранее занимаемые должности с указанием последней):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Default="00741270" w:rsidP="00E14D5C">
      <w:r>
        <w:t xml:space="preserve">_____________________________ период с «____» ______ ______ по «____» ____ _______ </w:t>
      </w:r>
    </w:p>
    <w:p w:rsidR="00741270" w:rsidRPr="0092058F" w:rsidRDefault="00741270" w:rsidP="00E14D5C">
      <w:pPr>
        <w:rPr>
          <w:sz w:val="20"/>
          <w:szCs w:val="20"/>
        </w:rPr>
      </w:pPr>
      <w:r w:rsidRPr="0092058F">
        <w:rPr>
          <w:sz w:val="20"/>
          <w:szCs w:val="20"/>
        </w:rPr>
        <w:t>наименование должности</w:t>
      </w:r>
    </w:p>
    <w:p w:rsidR="00741270" w:rsidRPr="00E50A20" w:rsidRDefault="00741270" w:rsidP="00E14D5C">
      <w:r w:rsidRPr="00E50A20">
        <w:t>25) Работа по подготовке научных кадров</w:t>
      </w:r>
    </w:p>
    <w:p w:rsidR="00741270" w:rsidRPr="00E50A20" w:rsidRDefault="00741270" w:rsidP="00E14D5C">
      <w:r w:rsidRPr="00E50A20">
        <w:t>а) подготовлено кандидатов наук:</w:t>
      </w:r>
    </w:p>
    <w:p w:rsidR="00741270" w:rsidRPr="00E50A20" w:rsidRDefault="00741270" w:rsidP="00E14D5C">
      <w:r w:rsidRPr="00E50A20">
        <w:t>всего _______ ; за отчётный период ________</w:t>
      </w:r>
    </w:p>
    <w:p w:rsidR="00741270" w:rsidRPr="00E50A20" w:rsidRDefault="00741270" w:rsidP="00E14D5C">
      <w:r w:rsidRPr="00E50A20">
        <w:t>б) подготовлено докторов наук:</w:t>
      </w:r>
    </w:p>
    <w:p w:rsidR="00741270" w:rsidRPr="00E50A20" w:rsidRDefault="00741270" w:rsidP="00E14D5C">
      <w:r w:rsidRPr="00E50A20">
        <w:t>всего _______ ; за отчётный период ________</w:t>
      </w:r>
    </w:p>
    <w:p w:rsidR="00741270" w:rsidRPr="00E50A20" w:rsidRDefault="00741270" w:rsidP="00E14D5C">
      <w:pPr>
        <w:jc w:val="both"/>
      </w:pPr>
      <w:r w:rsidRPr="00E50A20">
        <w:t>в) осуществляется руководство _________ аспирантами,</w:t>
      </w:r>
    </w:p>
    <w:p w:rsidR="00741270" w:rsidRPr="00E50A20" w:rsidRDefault="00741270" w:rsidP="00E14D5C">
      <w:pPr>
        <w:jc w:val="both"/>
      </w:pPr>
      <w:r w:rsidRPr="00E50A20">
        <w:t>_________ соискателями, прикрепленными лицами</w:t>
      </w:r>
    </w:p>
    <w:p w:rsidR="00741270" w:rsidRPr="00E50A20" w:rsidRDefault="00741270" w:rsidP="00E14D5C">
      <w:pPr>
        <w:jc w:val="both"/>
      </w:pPr>
      <w:r w:rsidRPr="00E50A20">
        <w:t>__________ докторантами</w:t>
      </w:r>
    </w:p>
    <w:p w:rsidR="00741270" w:rsidRPr="00E50A20" w:rsidRDefault="00741270" w:rsidP="00E14D5C"/>
    <w:p w:rsidR="00741270" w:rsidRPr="00E50A20" w:rsidRDefault="00741270" w:rsidP="00E14D5C">
      <w:pPr>
        <w:jc w:val="center"/>
        <w:rPr>
          <w:b/>
        </w:rPr>
      </w:pPr>
      <w:r w:rsidRPr="00E50A20">
        <w:rPr>
          <w:b/>
          <w:lang w:val="en-US"/>
        </w:rPr>
        <w:t>II</w:t>
      </w:r>
      <w:r w:rsidRPr="00E50A20">
        <w:rPr>
          <w:b/>
        </w:rPr>
        <w:t>. Учебная работа</w:t>
      </w:r>
    </w:p>
    <w:p w:rsidR="00741270" w:rsidRPr="00E50A20" w:rsidRDefault="00741270" w:rsidP="00E14D5C">
      <w:r w:rsidRPr="00E50A20">
        <w:t>1) Учебная нагрузка (за отчётный период):</w:t>
      </w:r>
    </w:p>
    <w:p w:rsidR="00741270" w:rsidRPr="00E50A20" w:rsidRDefault="00741270" w:rsidP="00E14D5C">
      <w:pPr>
        <w:numPr>
          <w:ilvl w:val="0"/>
          <w:numId w:val="6"/>
        </w:numPr>
      </w:pPr>
      <w:r w:rsidRPr="00E50A20">
        <w:t xml:space="preserve">запланировано _______ выполнено _____ часов учебной нагрузки в ______ уч. году </w:t>
      </w:r>
    </w:p>
    <w:p w:rsidR="00741270" w:rsidRPr="00E50A20" w:rsidRDefault="00741270" w:rsidP="00E14D5C">
      <w:pPr>
        <w:numPr>
          <w:ilvl w:val="0"/>
          <w:numId w:val="6"/>
        </w:numPr>
      </w:pPr>
      <w:r w:rsidRPr="00E50A20">
        <w:t>запланировано _______ выполнено _____ часов учебной нагрузки в ______ уч. году</w:t>
      </w:r>
    </w:p>
    <w:p w:rsidR="00741270" w:rsidRPr="00E50A20" w:rsidRDefault="00741270" w:rsidP="00E14D5C">
      <w:pPr>
        <w:numPr>
          <w:ilvl w:val="0"/>
          <w:numId w:val="6"/>
        </w:numPr>
      </w:pPr>
      <w:r w:rsidRPr="00E50A20">
        <w:t>запланировано _______ выполнено _____ часов учебной нагрузки в ______ уч. году</w:t>
      </w:r>
    </w:p>
    <w:p w:rsidR="00741270" w:rsidRPr="00E50A20" w:rsidRDefault="00741270" w:rsidP="00E14D5C">
      <w:pPr>
        <w:numPr>
          <w:ilvl w:val="0"/>
          <w:numId w:val="6"/>
        </w:numPr>
      </w:pPr>
      <w:r w:rsidRPr="00E50A20">
        <w:t>запланировано _______  выполнено ____ часов учебной нагрузки в ______ уч. году</w:t>
      </w:r>
    </w:p>
    <w:p w:rsidR="00741270" w:rsidRPr="00E50A20" w:rsidRDefault="00741270" w:rsidP="00E14D5C">
      <w:pPr>
        <w:numPr>
          <w:ilvl w:val="0"/>
          <w:numId w:val="6"/>
        </w:numPr>
      </w:pPr>
      <w:r w:rsidRPr="00E50A20">
        <w:t xml:space="preserve">запланировано _______  выполнено ____ часов учебной нагрузки в ______ уч. году </w:t>
      </w:r>
    </w:p>
    <w:p w:rsidR="00741270" w:rsidRPr="00E50A20" w:rsidRDefault="00741270" w:rsidP="00E14D5C">
      <w:r w:rsidRPr="00E50A20">
        <w:t>2) Работа по совершенствованию учебно-методического комплекса дисциплины: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 рабочих программ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методических рекомендаций для преподавателей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методических указаний для обучающихся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заданий в тестовой форме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ситуационных задач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экзаменационных билетов</w:t>
      </w:r>
    </w:p>
    <w:p w:rsidR="00741270" w:rsidRPr="00E50A20" w:rsidRDefault="00741270" w:rsidP="00E14D5C">
      <w:pPr>
        <w:numPr>
          <w:ilvl w:val="0"/>
          <w:numId w:val="5"/>
        </w:numPr>
      </w:pPr>
      <w:r w:rsidRPr="00E50A20">
        <w:t xml:space="preserve">составлено / переработано </w:t>
      </w:r>
      <w:r w:rsidRPr="00E50A20">
        <w:rPr>
          <w:vertAlign w:val="subscript"/>
        </w:rPr>
        <w:t>(нужное подчеркнуть)</w:t>
      </w:r>
      <w:r w:rsidRPr="00E50A20">
        <w:t xml:space="preserve"> _________________ учебных материалов для самостоятельной работы</w:t>
      </w:r>
    </w:p>
    <w:p w:rsidR="00741270" w:rsidRPr="00E50A20" w:rsidRDefault="00741270" w:rsidP="00E14D5C">
      <w:r w:rsidRPr="00E50A20">
        <w:t>3) Работа по созданию электронного учебно-методического комплекса дисциплины</w:t>
      </w:r>
    </w:p>
    <w:p w:rsidR="00741270" w:rsidRPr="00E50A20" w:rsidRDefault="00741270" w:rsidP="00E14D5C">
      <w:r w:rsidRPr="00E50A20">
        <w:t>____________________________________________________________________________</w:t>
      </w:r>
      <w:r>
        <w:t>_</w:t>
      </w:r>
    </w:p>
    <w:p w:rsidR="00741270" w:rsidRPr="00E50A20" w:rsidRDefault="00741270" w:rsidP="00E14D5C">
      <w:r w:rsidRPr="00E50A20">
        <w:t>4) Формирование фонда тестовых заданий для системы электронного обучения</w:t>
      </w:r>
      <w:r>
        <w:t xml:space="preserve"> _________</w:t>
      </w:r>
    </w:p>
    <w:p w:rsidR="00741270" w:rsidRPr="00E50A20" w:rsidRDefault="00741270" w:rsidP="00E14D5C">
      <w:r w:rsidRPr="00E50A20">
        <w:t>____________________________________________________________________________</w:t>
      </w:r>
      <w:r>
        <w:t>_</w:t>
      </w:r>
    </w:p>
    <w:p w:rsidR="00741270" w:rsidRPr="00E50A20" w:rsidRDefault="00741270" w:rsidP="00E14D5C">
      <w:r w:rsidRPr="00E50A20">
        <w:t>5) издано ________________ учебных пособий с грифом ВГМУ им. Н.Н. Бурденко</w:t>
      </w:r>
    </w:p>
    <w:p w:rsidR="00741270" w:rsidRDefault="00741270" w:rsidP="00E14D5C">
      <w:r w:rsidRPr="00E50A20">
        <w:t xml:space="preserve">6) издано ________________ учебных пособий / учебников </w:t>
      </w:r>
      <w:r w:rsidRPr="00D25936">
        <w:t>с грифом Минобрнауки, «УМО», Координационного совета</w:t>
      </w:r>
      <w:r>
        <w:t xml:space="preserve"> по области образования «Здравоохранение и медицинские науки»</w:t>
      </w:r>
    </w:p>
    <w:p w:rsidR="00741270" w:rsidRPr="00E50A20" w:rsidRDefault="00741270" w:rsidP="00E14D5C">
      <w:r w:rsidRPr="00E50A20">
        <w:t>7</w:t>
      </w:r>
      <w:r>
        <w:t xml:space="preserve">) </w:t>
      </w:r>
      <w:r w:rsidRPr="00E50A20">
        <w:t>иное____________________________________________________________________</w:t>
      </w:r>
      <w:r>
        <w:t xml:space="preserve">_____ </w:t>
      </w:r>
    </w:p>
    <w:p w:rsidR="00741270" w:rsidRPr="00E50A20" w:rsidRDefault="00741270" w:rsidP="00E14D5C">
      <w:r w:rsidRPr="00E50A20">
        <w:t>___________________________________________________________________________</w:t>
      </w:r>
      <w:r>
        <w:t>__</w:t>
      </w:r>
    </w:p>
    <w:p w:rsidR="00741270" w:rsidRPr="00E50A20" w:rsidRDefault="00741270" w:rsidP="00E14D5C">
      <w:pPr>
        <w:jc w:val="center"/>
        <w:rPr>
          <w:i/>
        </w:rPr>
      </w:pPr>
      <w:r w:rsidRPr="00E50A20">
        <w:rPr>
          <w:b/>
          <w:lang w:val="en-US"/>
        </w:rPr>
        <w:t>III</w:t>
      </w:r>
      <w:r w:rsidRPr="00E50A20">
        <w:rPr>
          <w:b/>
        </w:rPr>
        <w:t>. Научно-исследовательская работа</w:t>
      </w:r>
    </w:p>
    <w:p w:rsidR="00741270" w:rsidRPr="00E50A20" w:rsidRDefault="00741270" w:rsidP="00E14D5C">
      <w:r w:rsidRPr="00E50A20">
        <w:t xml:space="preserve">1) Тема научных исследований _________________________________________________ 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r w:rsidRPr="00E50A20">
        <w:t>2) Опубликовано научных работ: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всего ________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за отчётный период ________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в ведущих научных журналах, входящих в Перечень ведущих рецензируемых научных журналов и изданий за последние 5 лет ________________</w:t>
      </w:r>
    </w:p>
    <w:p w:rsidR="00741270" w:rsidRDefault="00741270" w:rsidP="00E14D5C">
      <w:pPr>
        <w:numPr>
          <w:ilvl w:val="0"/>
          <w:numId w:val="1"/>
        </w:numPr>
      </w:pPr>
      <w:r w:rsidRPr="00E50A20">
        <w:t>монографий 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всего ________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за отчётный период ________</w:t>
      </w:r>
    </w:p>
    <w:p w:rsidR="00741270" w:rsidRDefault="00741270" w:rsidP="00E14D5C"/>
    <w:p w:rsidR="00741270" w:rsidRPr="00E50A20" w:rsidRDefault="00741270" w:rsidP="00E14D5C">
      <w:r w:rsidRPr="00E50A20">
        <w:t>3) Число патентов на изобретения: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всего ________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за отчётный период ________</w:t>
      </w:r>
    </w:p>
    <w:p w:rsidR="00741270" w:rsidRPr="00E50A20" w:rsidRDefault="00741270" w:rsidP="00E14D5C">
      <w:r w:rsidRPr="00E50A20">
        <w:t>4) Число цитирований публикаций: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всего ________</w:t>
      </w:r>
    </w:p>
    <w:p w:rsidR="00741270" w:rsidRPr="00E50A20" w:rsidRDefault="00741270" w:rsidP="00E14D5C">
      <w:pPr>
        <w:numPr>
          <w:ilvl w:val="0"/>
          <w:numId w:val="1"/>
        </w:numPr>
      </w:pPr>
      <w:r w:rsidRPr="00E50A20">
        <w:t>за отчётный период ________</w:t>
      </w:r>
    </w:p>
    <w:p w:rsidR="00741270" w:rsidRPr="00E50A20" w:rsidRDefault="00741270" w:rsidP="00E14D5C">
      <w:r w:rsidRPr="00E50A20">
        <w:t>5) Индекс Хирша ________</w:t>
      </w:r>
    </w:p>
    <w:p w:rsidR="00741270" w:rsidRPr="00E50A20" w:rsidRDefault="00741270" w:rsidP="00E14D5C">
      <w:r w:rsidRPr="00E50A20">
        <w:t xml:space="preserve">6) Число выступлений на конференциях за отчётный период </w:t>
      </w:r>
      <w:r>
        <w:t xml:space="preserve">_________________________ </w:t>
      </w:r>
    </w:p>
    <w:p w:rsidR="00741270" w:rsidRPr="00E50A20" w:rsidRDefault="00741270" w:rsidP="00E14D5C">
      <w:pPr>
        <w:numPr>
          <w:ilvl w:val="0"/>
          <w:numId w:val="2"/>
        </w:numPr>
      </w:pPr>
      <w:r w:rsidRPr="00E50A20">
        <w:t>международных ________</w:t>
      </w:r>
    </w:p>
    <w:p w:rsidR="00741270" w:rsidRPr="00E50A20" w:rsidRDefault="00741270" w:rsidP="00E14D5C">
      <w:pPr>
        <w:numPr>
          <w:ilvl w:val="0"/>
          <w:numId w:val="2"/>
        </w:numPr>
      </w:pPr>
      <w:r w:rsidRPr="00E50A20">
        <w:t>всероссийских __________</w:t>
      </w:r>
    </w:p>
    <w:p w:rsidR="00741270" w:rsidRPr="00E50A20" w:rsidRDefault="00741270" w:rsidP="00E14D5C">
      <w:r w:rsidRPr="00E50A20">
        <w:t>7) Гранты ___________________________________________</w:t>
      </w:r>
      <w:r>
        <w:t xml:space="preserve">__________________________________ 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r w:rsidRPr="00E50A20">
        <w:t xml:space="preserve">8) Член диссертационного совета (шифр, специальность) _____________________________________________________________________________ </w:t>
      </w:r>
    </w:p>
    <w:p w:rsidR="00741270" w:rsidRPr="00E50A2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>9) Работа в проблемной комиссии ______________________________________________________</w:t>
      </w:r>
      <w:r>
        <w:t>_______________________</w:t>
      </w:r>
    </w:p>
    <w:p w:rsidR="00741270" w:rsidRPr="00E50A20" w:rsidRDefault="00741270" w:rsidP="00E14D5C">
      <w:r w:rsidRPr="00E50A20">
        <w:t>10) Иное: _______________________________________________________________________</w:t>
      </w:r>
      <w:r>
        <w:t>__</w:t>
      </w:r>
      <w:r w:rsidRPr="00E50A20">
        <w:t xml:space="preserve">____ </w:t>
      </w:r>
    </w:p>
    <w:p w:rsidR="00741270" w:rsidRDefault="00741270" w:rsidP="00E14D5C">
      <w:pPr>
        <w:jc w:val="center"/>
        <w:rPr>
          <w:b/>
        </w:rPr>
      </w:pPr>
    </w:p>
    <w:p w:rsidR="00741270" w:rsidRDefault="00741270" w:rsidP="00E14D5C">
      <w:pPr>
        <w:jc w:val="center"/>
        <w:rPr>
          <w:b/>
        </w:rPr>
      </w:pPr>
    </w:p>
    <w:p w:rsidR="00741270" w:rsidRPr="00E50A20" w:rsidRDefault="00741270" w:rsidP="00E14D5C">
      <w:pPr>
        <w:jc w:val="center"/>
        <w:rPr>
          <w:b/>
        </w:rPr>
      </w:pPr>
      <w:r w:rsidRPr="00E50A20">
        <w:rPr>
          <w:b/>
          <w:lang w:val="en-US"/>
        </w:rPr>
        <w:t>IV</w:t>
      </w:r>
      <w:r w:rsidRPr="00E50A20">
        <w:rPr>
          <w:b/>
        </w:rPr>
        <w:t>. Лечебная работа</w:t>
      </w:r>
    </w:p>
    <w:p w:rsidR="00741270" w:rsidRPr="00E50A20" w:rsidRDefault="00741270" w:rsidP="00E14D5C">
      <w:r w:rsidRPr="00E50A20">
        <w:t>1) Проводится в ____________________________________________________________________</w:t>
      </w:r>
      <w:r>
        <w:t>________</w:t>
      </w:r>
      <w:r w:rsidRPr="00E50A20">
        <w:t xml:space="preserve">_ </w:t>
      </w:r>
    </w:p>
    <w:p w:rsidR="00741270" w:rsidRPr="00E50A2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>
      <w:pPr>
        <w:jc w:val="center"/>
        <w:rPr>
          <w:i/>
        </w:rPr>
      </w:pPr>
      <w:r w:rsidRPr="00E50A20">
        <w:rPr>
          <w:i/>
        </w:rPr>
        <w:t xml:space="preserve">наименование </w:t>
      </w:r>
      <w:r>
        <w:rPr>
          <w:i/>
        </w:rPr>
        <w:t>организации</w:t>
      </w:r>
      <w:r w:rsidRPr="00E50A20">
        <w:rPr>
          <w:i/>
        </w:rPr>
        <w:t xml:space="preserve"> – клинической базы</w:t>
      </w:r>
    </w:p>
    <w:p w:rsidR="00741270" w:rsidRPr="00E50A20" w:rsidRDefault="00741270" w:rsidP="00E14D5C">
      <w:r w:rsidRPr="00E50A20">
        <w:t>2) Виды лечебной деятельности:</w:t>
      </w:r>
    </w:p>
    <w:p w:rsidR="00741270" w:rsidRPr="00E50A2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 xml:space="preserve">_____________________________________________________________________________ </w:t>
      </w:r>
    </w:p>
    <w:p w:rsidR="00741270" w:rsidRPr="00E50A20" w:rsidRDefault="00741270" w:rsidP="00E14D5C">
      <w:r w:rsidRPr="00E50A20">
        <w:t>3) Организовано клинических</w:t>
      </w:r>
      <w:r>
        <w:t xml:space="preserve"> конференций за отчётный период  _______</w:t>
      </w:r>
      <w:r w:rsidRPr="00E50A20">
        <w:t>__</w:t>
      </w:r>
      <w:r>
        <w:t>_____________</w:t>
      </w:r>
    </w:p>
    <w:p w:rsidR="00741270" w:rsidRPr="00E50A20" w:rsidRDefault="00741270" w:rsidP="00E14D5C">
      <w:pPr>
        <w:jc w:val="center"/>
        <w:rPr>
          <w:b/>
        </w:rPr>
      </w:pPr>
      <w:r w:rsidRPr="00E50A20">
        <w:rPr>
          <w:b/>
          <w:lang w:val="en-US"/>
        </w:rPr>
        <w:t>V</w:t>
      </w:r>
      <w:r w:rsidRPr="00E50A20">
        <w:rPr>
          <w:b/>
        </w:rPr>
        <w:t xml:space="preserve">. Иное курируемое направление деятельности: </w:t>
      </w:r>
    </w:p>
    <w:p w:rsidR="00741270" w:rsidRPr="00E50A20" w:rsidRDefault="00741270" w:rsidP="00E14D5C">
      <w:pPr>
        <w:numPr>
          <w:ilvl w:val="0"/>
          <w:numId w:val="3"/>
        </w:numPr>
        <w:ind w:left="0"/>
      </w:pPr>
      <w:r w:rsidRPr="00E50A20">
        <w:t>член учёного совета университета</w:t>
      </w:r>
    </w:p>
    <w:p w:rsidR="00741270" w:rsidRDefault="00741270" w:rsidP="00E14D5C">
      <w:pPr>
        <w:numPr>
          <w:ilvl w:val="0"/>
          <w:numId w:val="3"/>
        </w:numPr>
        <w:ind w:left="0"/>
      </w:pPr>
      <w:r w:rsidRPr="00E50A20">
        <w:t xml:space="preserve">член учёного совета </w:t>
      </w:r>
      <w:r>
        <w:t>______________________________________________________</w:t>
      </w:r>
    </w:p>
    <w:p w:rsidR="00741270" w:rsidRPr="00472E49" w:rsidRDefault="00741270" w:rsidP="00E14D5C">
      <w:pPr>
        <w:jc w:val="center"/>
        <w:rPr>
          <w:i/>
        </w:rPr>
      </w:pPr>
      <w:r w:rsidRPr="00472E49">
        <w:rPr>
          <w:i/>
        </w:rPr>
        <w:t>наименование факультета/института</w:t>
      </w:r>
    </w:p>
    <w:p w:rsidR="00741270" w:rsidRDefault="00741270" w:rsidP="00E14D5C">
      <w:pPr>
        <w:numPr>
          <w:ilvl w:val="0"/>
          <w:numId w:val="3"/>
        </w:numPr>
        <w:ind w:left="0"/>
      </w:pPr>
      <w:r w:rsidRPr="00E50A20">
        <w:t>уполномоченный по качеству</w:t>
      </w:r>
    </w:p>
    <w:p w:rsidR="00741270" w:rsidRPr="00472E49" w:rsidRDefault="00741270" w:rsidP="00E14D5C">
      <w:pPr>
        <w:pStyle w:val="ListParagraph"/>
        <w:ind w:left="0"/>
        <w:rPr>
          <w:i/>
        </w:rPr>
      </w:pPr>
      <w:r w:rsidRPr="00472E49">
        <w:rPr>
          <w:i/>
        </w:rPr>
        <w:t>нужное подчеркнуть</w:t>
      </w:r>
    </w:p>
    <w:p w:rsidR="00741270" w:rsidRPr="00AF094E" w:rsidRDefault="00741270" w:rsidP="00E14D5C">
      <w:pPr>
        <w:numPr>
          <w:ilvl w:val="1"/>
          <w:numId w:val="4"/>
        </w:numPr>
      </w:pPr>
      <w:r w:rsidRPr="00AF094E">
        <w:t>иное ___________________________________________________</w:t>
      </w:r>
      <w:r>
        <w:t>________________</w:t>
      </w:r>
    </w:p>
    <w:p w:rsidR="00741270" w:rsidRDefault="00741270" w:rsidP="00E14D5C">
      <w:r w:rsidRPr="00E50A20">
        <w:t>___________________________________________________</w:t>
      </w:r>
      <w:r>
        <w:t>__________________________</w:t>
      </w:r>
    </w:p>
    <w:p w:rsidR="00741270" w:rsidRPr="00E50A20" w:rsidRDefault="00741270" w:rsidP="00E14D5C"/>
    <w:p w:rsidR="00741270" w:rsidRPr="00E50A20" w:rsidRDefault="00741270" w:rsidP="00E14D5C">
      <w:pPr>
        <w:jc w:val="center"/>
        <w:rPr>
          <w:b/>
        </w:rPr>
      </w:pPr>
      <w:r w:rsidRPr="00E50A20">
        <w:rPr>
          <w:b/>
          <w:lang w:val="en-US"/>
        </w:rPr>
        <w:t>VI</w:t>
      </w:r>
      <w:r w:rsidRPr="00E50A20">
        <w:rPr>
          <w:b/>
        </w:rPr>
        <w:t xml:space="preserve">. Повышение педагогического и профессионального мастерства за </w:t>
      </w:r>
      <w:r>
        <w:rPr>
          <w:b/>
        </w:rPr>
        <w:t>5 лет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14"/>
        <w:gridCol w:w="3437"/>
        <w:gridCol w:w="1760"/>
        <w:gridCol w:w="2070"/>
        <w:gridCol w:w="1464"/>
      </w:tblGrid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b/>
              </w:rPr>
            </w:pPr>
            <w:r w:rsidRPr="00E50A20">
              <w:rPr>
                <w:b/>
              </w:rPr>
              <w:t>№</w:t>
            </w: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b/>
              </w:rPr>
            </w:pPr>
            <w:r w:rsidRPr="00E50A20">
              <w:rPr>
                <w:b/>
              </w:rPr>
              <w:t>форма повышения квалификации</w:t>
            </w: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b/>
              </w:rPr>
            </w:pPr>
            <w:r w:rsidRPr="00E50A20">
              <w:rPr>
                <w:b/>
              </w:rPr>
              <w:t>сроки выполнения</w:t>
            </w: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b/>
              </w:rPr>
            </w:pPr>
            <w:r w:rsidRPr="00E50A20">
              <w:rPr>
                <w:b/>
              </w:rPr>
              <w:t>место прохождения</w:t>
            </w: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b/>
              </w:rPr>
            </w:pPr>
            <w:r w:rsidRPr="00E50A20">
              <w:rPr>
                <w:b/>
              </w:rPr>
              <w:t>количество часов</w:t>
            </w: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  <w:tr w:rsidR="00741270" w:rsidRPr="00E50A20" w:rsidTr="00C30F9A">
        <w:tc>
          <w:tcPr>
            <w:tcW w:w="61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3437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76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2070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  <w:tc>
          <w:tcPr>
            <w:tcW w:w="1464" w:type="dxa"/>
          </w:tcPr>
          <w:p w:rsidR="00741270" w:rsidRPr="00E50A20" w:rsidRDefault="00741270" w:rsidP="00C30F9A">
            <w:pPr>
              <w:jc w:val="center"/>
              <w:rPr>
                <w:spacing w:val="-20"/>
              </w:rPr>
            </w:pPr>
          </w:p>
        </w:tc>
      </w:tr>
    </w:tbl>
    <w:p w:rsidR="00741270" w:rsidRPr="00E50A20" w:rsidRDefault="00741270" w:rsidP="00E14D5C">
      <w:pPr>
        <w:jc w:val="center"/>
      </w:pPr>
    </w:p>
    <w:p w:rsidR="00741270" w:rsidRPr="00E50A20" w:rsidRDefault="00741270" w:rsidP="00E14D5C">
      <w:pPr>
        <w:ind w:firstLine="567"/>
        <w:jc w:val="both"/>
        <w:rPr>
          <w:i/>
        </w:rPr>
      </w:pPr>
      <w:r w:rsidRPr="00E50A20">
        <w:rPr>
          <w:lang w:val="en-US"/>
        </w:rPr>
        <w:t>VII</w:t>
      </w:r>
      <w:r w:rsidRPr="00E50A20">
        <w:t>. Рекомендации кафедры (научного структурного подразделения) университета прилагаются</w:t>
      </w:r>
      <w:r w:rsidRPr="00E50A20">
        <w:rPr>
          <w:i/>
        </w:rPr>
        <w:t>.</w:t>
      </w:r>
    </w:p>
    <w:p w:rsidR="00741270" w:rsidRPr="00E50A20" w:rsidRDefault="00741270" w:rsidP="00E14D5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0A20">
        <w:rPr>
          <w:rFonts w:ascii="Times New Roman" w:hAnsi="Times New Roman" w:cs="Times New Roman"/>
          <w:sz w:val="24"/>
          <w:szCs w:val="24"/>
        </w:rPr>
        <w:t>На обработку, включая сбор, систематизацию, накопление, хранение, уточнение (обновление, изменение), использование, передачу, обезличивание, блокирование,  уничтожение, проверку  достоверности, представленных мною персональных данных согласен(-на).</w:t>
      </w:r>
    </w:p>
    <w:p w:rsidR="00741270" w:rsidRPr="00E50A20" w:rsidRDefault="00741270" w:rsidP="00E14D5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270" w:rsidRPr="00E50A20" w:rsidRDefault="00741270" w:rsidP="00E14D5C">
      <w:r w:rsidRPr="00E50A20">
        <w:t>_______________________ /____________________________/</w:t>
      </w:r>
    </w:p>
    <w:p w:rsidR="00741270" w:rsidRPr="00E50A20" w:rsidRDefault="00741270" w:rsidP="00E14D5C">
      <w:pPr>
        <w:rPr>
          <w:i/>
        </w:rPr>
      </w:pPr>
      <w:r w:rsidRPr="00E50A20">
        <w:rPr>
          <w:i/>
        </w:rPr>
        <w:t xml:space="preserve">                       подпись                      расшифровка подписи претендента</w:t>
      </w:r>
    </w:p>
    <w:p w:rsidR="00741270" w:rsidRPr="00E50A20" w:rsidRDefault="00741270" w:rsidP="00E14D5C">
      <w:r w:rsidRPr="00E50A20">
        <w:t>« ____» __________ 20 ____ г.</w:t>
      </w:r>
    </w:p>
    <w:p w:rsidR="00741270" w:rsidRDefault="00741270" w:rsidP="00E14D5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50A20">
        <w:rPr>
          <w:rFonts w:ascii="Times New Roman" w:hAnsi="Times New Roman" w:cs="Times New Roman"/>
          <w:sz w:val="24"/>
          <w:szCs w:val="24"/>
        </w:rPr>
        <w:t>Достоверность и полноту сведений, указанных в настоящем заявлении, подтверждаю</w:t>
      </w:r>
    </w:p>
    <w:p w:rsidR="00741270" w:rsidRPr="00E50A20" w:rsidRDefault="00741270" w:rsidP="00E14D5C">
      <w:pPr>
        <w:pStyle w:val="ConsPlusNonformat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741270" w:rsidRPr="00E50A20" w:rsidRDefault="00741270" w:rsidP="00E14D5C">
      <w:r w:rsidRPr="00E50A20">
        <w:t>_______________________ /___________________________</w:t>
      </w:r>
      <w:r>
        <w:t>____</w:t>
      </w:r>
      <w:r w:rsidRPr="00E50A20">
        <w:t>_/</w:t>
      </w:r>
    </w:p>
    <w:p w:rsidR="00741270" w:rsidRPr="00E50A20" w:rsidRDefault="00741270" w:rsidP="00E14D5C">
      <w:pPr>
        <w:rPr>
          <w:i/>
        </w:rPr>
      </w:pPr>
      <w:r>
        <w:rPr>
          <w:i/>
        </w:rPr>
        <w:t xml:space="preserve">         п</w:t>
      </w:r>
      <w:r w:rsidRPr="00E50A20">
        <w:rPr>
          <w:i/>
        </w:rPr>
        <w:t>одпись</w:t>
      </w:r>
      <w:r w:rsidRPr="00B55860">
        <w:t>/</w:t>
      </w:r>
      <w:r w:rsidRPr="00E50A20">
        <w:rPr>
          <w:i/>
        </w:rPr>
        <w:t xml:space="preserve"> расшифровка подписи претендента</w:t>
      </w:r>
    </w:p>
    <w:p w:rsidR="00741270" w:rsidRPr="00E50A20" w:rsidRDefault="00741270" w:rsidP="00E14D5C">
      <w:pPr>
        <w:rPr>
          <w:i/>
        </w:rPr>
      </w:pPr>
    </w:p>
    <w:p w:rsidR="00741270" w:rsidRPr="00E50A20" w:rsidRDefault="00741270" w:rsidP="00E14D5C">
      <w:r w:rsidRPr="00E50A20">
        <w:t>« ____» __________ 20 ____ г.</w:t>
      </w:r>
    </w:p>
    <w:p w:rsidR="00741270" w:rsidRPr="00E50A20" w:rsidRDefault="00741270" w:rsidP="00E14D5C"/>
    <w:p w:rsidR="00741270" w:rsidRPr="00E50A20" w:rsidRDefault="00741270" w:rsidP="00E14D5C">
      <w:r w:rsidRPr="00E50A20">
        <w:t xml:space="preserve">Претендент на участие конкурсном отборе </w:t>
      </w:r>
    </w:p>
    <w:p w:rsidR="00741270" w:rsidRPr="00E50A20" w:rsidRDefault="00741270" w:rsidP="00E14D5C"/>
    <w:p w:rsidR="00741270" w:rsidRPr="00E50A20" w:rsidRDefault="00741270" w:rsidP="00E14D5C">
      <w:r w:rsidRPr="00E50A20">
        <w:t>_______________________ /_____________________/</w:t>
      </w:r>
    </w:p>
    <w:p w:rsidR="00741270" w:rsidRPr="00E50A20" w:rsidRDefault="00741270" w:rsidP="00E14D5C">
      <w:pPr>
        <w:rPr>
          <w:i/>
        </w:rPr>
      </w:pPr>
      <w:r w:rsidRPr="00E50A20">
        <w:rPr>
          <w:i/>
        </w:rPr>
        <w:t xml:space="preserve">                       подпись                      расшифровка подписи</w:t>
      </w:r>
    </w:p>
    <w:p w:rsidR="00741270" w:rsidRDefault="00741270" w:rsidP="00E14D5C">
      <w:r w:rsidRPr="00E50A20">
        <w:t>« ____» __________ 20 ____ г.</w:t>
      </w:r>
    </w:p>
    <w:p w:rsidR="00741270" w:rsidRDefault="00741270" w:rsidP="00E14D5C"/>
    <w:p w:rsidR="00741270" w:rsidRDefault="00741270"/>
    <w:p w:rsidR="00741270" w:rsidRDefault="00741270">
      <w:bookmarkStart w:id="0" w:name="_GoBack"/>
      <w:bookmarkEnd w:id="0"/>
    </w:p>
    <w:sectPr w:rsidR="00741270" w:rsidSect="00E14D5C">
      <w:pgSz w:w="11906" w:h="16838"/>
      <w:pgMar w:top="851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06267D"/>
    <w:multiLevelType w:val="hybridMultilevel"/>
    <w:tmpl w:val="90EA02F2"/>
    <w:lvl w:ilvl="0" w:tplc="542CA64A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F9A7D59"/>
    <w:multiLevelType w:val="hybridMultilevel"/>
    <w:tmpl w:val="2352433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542CA64A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>
    <w:nsid w:val="5B866DCE"/>
    <w:multiLevelType w:val="hybridMultilevel"/>
    <w:tmpl w:val="1A8E046A"/>
    <w:lvl w:ilvl="0" w:tplc="5C04784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63516389"/>
    <w:multiLevelType w:val="hybridMultilevel"/>
    <w:tmpl w:val="A1F6F3D6"/>
    <w:lvl w:ilvl="0" w:tplc="542CA64A">
      <w:start w:val="1"/>
      <w:numFmt w:val="bullet"/>
      <w:lvlText w:val=""/>
      <w:lvlJc w:val="left"/>
      <w:pPr>
        <w:tabs>
          <w:tab w:val="num" w:pos="60"/>
        </w:tabs>
        <w:ind w:left="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">
    <w:nsid w:val="70A25963"/>
    <w:multiLevelType w:val="hybridMultilevel"/>
    <w:tmpl w:val="E3F8442E"/>
    <w:lvl w:ilvl="0" w:tplc="542CA64A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72974BD1"/>
    <w:multiLevelType w:val="hybridMultilevel"/>
    <w:tmpl w:val="A1FE12FC"/>
    <w:lvl w:ilvl="0" w:tplc="542CA64A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CD83D7B"/>
    <w:multiLevelType w:val="hybridMultilevel"/>
    <w:tmpl w:val="9B1C246C"/>
    <w:lvl w:ilvl="0" w:tplc="E9F6366A">
      <w:start w:val="1"/>
      <w:numFmt w:val="bullet"/>
      <w:lvlText w:val=""/>
      <w:lvlJc w:val="left"/>
      <w:pPr>
        <w:tabs>
          <w:tab w:val="num" w:pos="0"/>
        </w:tabs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17016"/>
    <w:rsid w:val="000135E6"/>
    <w:rsid w:val="00117016"/>
    <w:rsid w:val="00163EEE"/>
    <w:rsid w:val="00472E49"/>
    <w:rsid w:val="00510DD7"/>
    <w:rsid w:val="00741270"/>
    <w:rsid w:val="00760FC0"/>
    <w:rsid w:val="007627BE"/>
    <w:rsid w:val="007D7AA1"/>
    <w:rsid w:val="0092058F"/>
    <w:rsid w:val="00AF094E"/>
    <w:rsid w:val="00B55860"/>
    <w:rsid w:val="00B862DE"/>
    <w:rsid w:val="00BD3FFB"/>
    <w:rsid w:val="00C30F9A"/>
    <w:rsid w:val="00C376D1"/>
    <w:rsid w:val="00CD3B87"/>
    <w:rsid w:val="00D25936"/>
    <w:rsid w:val="00E14D5C"/>
    <w:rsid w:val="00E50A20"/>
    <w:rsid w:val="00E51F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D5C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14D5C"/>
    <w:pPr>
      <w:ind w:left="720"/>
      <w:contextualSpacing/>
    </w:pPr>
  </w:style>
  <w:style w:type="paragraph" w:styleId="NoSpacing">
    <w:name w:val="No Spacing"/>
    <w:uiPriority w:val="99"/>
    <w:qFormat/>
    <w:rsid w:val="00E14D5C"/>
    <w:rPr>
      <w:lang w:eastAsia="en-US"/>
    </w:rPr>
  </w:style>
  <w:style w:type="paragraph" w:customStyle="1" w:styleId="ConsPlusNonformat">
    <w:name w:val="ConsPlusNonformat"/>
    <w:uiPriority w:val="99"/>
    <w:rsid w:val="00E14D5C"/>
    <w:pPr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4</Pages>
  <Words>1558</Words>
  <Characters>8886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</dc:title>
  <dc:subject/>
  <dc:creator>Пользователь</dc:creator>
  <cp:keywords/>
  <dc:description/>
  <cp:lastModifiedBy>Татьяна</cp:lastModifiedBy>
  <cp:revision>2</cp:revision>
  <dcterms:created xsi:type="dcterms:W3CDTF">2020-05-26T09:23:00Z</dcterms:created>
  <dcterms:modified xsi:type="dcterms:W3CDTF">2020-05-26T09:23:00Z</dcterms:modified>
</cp:coreProperties>
</file>